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09" w:rsidRDefault="00E41009" w:rsidP="00C83DA0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E41009" w:rsidRDefault="00E41009" w:rsidP="00C83DA0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«Центр детского творчества»</w:t>
      </w:r>
    </w:p>
    <w:p w:rsidR="00E41009" w:rsidRDefault="00E41009" w:rsidP="00C83DA0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Ново-Савиновского района г. Казани</w:t>
      </w:r>
    </w:p>
    <w:p w:rsidR="00E41009" w:rsidRDefault="00E41009" w:rsidP="00C83DA0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E41009" w:rsidRDefault="00E41009" w:rsidP="00C83DA0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 ПРИКАЗ</w:t>
      </w:r>
    </w:p>
    <w:p w:rsidR="00E41009" w:rsidRDefault="00E41009" w:rsidP="00C83DA0">
      <w:pPr>
        <w:widowControl w:val="0"/>
        <w:suppressAutoHyphens/>
        <w:autoSpaceDN w:val="0"/>
        <w:spacing w:after="0" w:line="360" w:lineRule="auto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«____»____________2021года                                              №__________</w:t>
      </w:r>
    </w:p>
    <w:tbl>
      <w:tblPr>
        <w:tblW w:w="0" w:type="auto"/>
        <w:tblInd w:w="-106" w:type="dxa"/>
        <w:tblLook w:val="00A0"/>
      </w:tblPr>
      <w:tblGrid>
        <w:gridCol w:w="4077"/>
      </w:tblGrid>
      <w:tr w:rsidR="00E41009" w:rsidRPr="00D56DCA">
        <w:tc>
          <w:tcPr>
            <w:tcW w:w="4077" w:type="dxa"/>
          </w:tcPr>
          <w:p w:rsidR="00E41009" w:rsidRPr="00D56DCA" w:rsidRDefault="00E41009" w:rsidP="00D56DCA">
            <w:pPr>
              <w:widowControl w:val="0"/>
              <w:suppressAutoHyphens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</w:pPr>
            <w:r w:rsidRPr="00D56DCA">
              <w:rPr>
                <w:rFonts w:ascii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  <w:t>Об итогах финального тура Районного конкурса «Юный казанец»</w:t>
            </w:r>
          </w:p>
        </w:tc>
      </w:tr>
    </w:tbl>
    <w:p w:rsidR="00E41009" w:rsidRDefault="00E41009" w:rsidP="00C83DA0">
      <w:pPr>
        <w:widowControl w:val="0"/>
        <w:suppressAutoHyphens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25 октября 2021 года в Центре детского творчества состоялся финальный  этап районного конкурса «Юный казанец», целью которого было </w:t>
      </w:r>
      <w:r>
        <w:rPr>
          <w:rFonts w:ascii="Times New Roman" w:hAnsi="Times New Roman" w:cs="Times New Roman"/>
          <w:sz w:val="28"/>
          <w:szCs w:val="28"/>
          <w:lang w:eastAsia="ru-RU"/>
        </w:rPr>
        <w:t>выявление талантливых и одаренных детей  среди первоклассников ОУ Ново-Савиновского и Авиастроительного районов.</w:t>
      </w:r>
    </w:p>
    <w:p w:rsidR="00E41009" w:rsidRDefault="00E41009" w:rsidP="00C83DA0">
      <w:pPr>
        <w:widowControl w:val="0"/>
        <w:suppressAutoHyphens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В финальный тур прошли участники 5 образовательных учреждений  административного района: 85,113,170,91,33. </w:t>
      </w:r>
    </w:p>
    <w:p w:rsidR="00E41009" w:rsidRDefault="00E41009" w:rsidP="00C83DA0">
      <w:pPr>
        <w:widowControl w:val="0"/>
        <w:suppressAutoHyphens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>Жюри финального отбора было представлено следующими специалистами:</w:t>
      </w:r>
      <w:r w:rsidRPr="003E61AB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>Гургенидзе А.А.-  директор музыкальной школы №11, Стюфеева Л.С.- директор «Детской школы искусств», Самирханова Резеда Азгамовна - директор  МБУДО «ДХШ №3», Медведева М.Н. - директор МБУДО ЦДТ Ново-Савино</w:t>
      </w:r>
      <w:r w:rsidRPr="009F14D3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>вского района.</w:t>
      </w:r>
    </w:p>
    <w:p w:rsidR="00E41009" w:rsidRDefault="00E41009" w:rsidP="00C83DA0">
      <w:pPr>
        <w:widowControl w:val="0"/>
        <w:suppressAutoHyphens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>Номинации распределили следующим образом:</w:t>
      </w:r>
    </w:p>
    <w:p w:rsidR="00E41009" w:rsidRPr="009A3254" w:rsidRDefault="00E41009" w:rsidP="009A3254">
      <w:pPr>
        <w:pStyle w:val="ListParagraph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9A3254">
        <w:rPr>
          <w:rFonts w:ascii="Times New Roman" w:hAnsi="Times New Roman" w:cs="Times New Roman"/>
          <w:kern w:val="3"/>
          <w:sz w:val="28"/>
          <w:szCs w:val="28"/>
          <w:lang w:eastAsia="ru-RU"/>
        </w:rPr>
        <w:t>Галаутдинов Савва Камилевич (школа 85)</w:t>
      </w: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– Гран-при </w:t>
      </w:r>
    </w:p>
    <w:p w:rsidR="00E41009" w:rsidRPr="000E56A7" w:rsidRDefault="00E41009" w:rsidP="000E56A7">
      <w:pPr>
        <w:pStyle w:val="ListParagraph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0E56A7">
        <w:rPr>
          <w:rFonts w:ascii="Times New Roman" w:hAnsi="Times New Roman" w:cs="Times New Roman"/>
          <w:kern w:val="3"/>
          <w:sz w:val="28"/>
          <w:szCs w:val="28"/>
          <w:lang w:eastAsia="ru-RU"/>
        </w:rPr>
        <w:t>Угарова Диана Андреевна (школа 170)</w:t>
      </w: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-  Малый Гран-при</w:t>
      </w:r>
    </w:p>
    <w:p w:rsidR="00E41009" w:rsidRPr="000E56A7" w:rsidRDefault="00E41009" w:rsidP="000E56A7">
      <w:pPr>
        <w:pStyle w:val="ListParagraph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0E56A7">
        <w:rPr>
          <w:rFonts w:ascii="Times New Roman" w:hAnsi="Times New Roman" w:cs="Times New Roman"/>
          <w:kern w:val="3"/>
          <w:sz w:val="28"/>
          <w:szCs w:val="28"/>
          <w:lang w:eastAsia="ru-RU"/>
        </w:rPr>
        <w:t>Замальтдинова Лейля Маратовна (школа 113)- Мисс очарования</w:t>
      </w:r>
    </w:p>
    <w:p w:rsidR="00E41009" w:rsidRPr="000E56A7" w:rsidRDefault="00E41009" w:rsidP="000E56A7">
      <w:pPr>
        <w:pStyle w:val="ListParagraph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0E56A7">
        <w:rPr>
          <w:rFonts w:ascii="Times New Roman" w:hAnsi="Times New Roman" w:cs="Times New Roman"/>
          <w:kern w:val="3"/>
          <w:sz w:val="28"/>
          <w:szCs w:val="28"/>
          <w:lang w:eastAsia="ru-RU"/>
        </w:rPr>
        <w:t>Гильмутдинова Алиса Артуровна (школа 91)</w:t>
      </w: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-  Мисс креативность</w:t>
      </w:r>
    </w:p>
    <w:p w:rsidR="00E41009" w:rsidRDefault="00E41009" w:rsidP="000E56A7">
      <w:pPr>
        <w:pStyle w:val="ListParagraph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0E56A7">
        <w:rPr>
          <w:rFonts w:ascii="Times New Roman" w:hAnsi="Times New Roman" w:cs="Times New Roman"/>
          <w:kern w:val="3"/>
          <w:sz w:val="28"/>
          <w:szCs w:val="28"/>
          <w:lang w:eastAsia="ru-RU"/>
        </w:rPr>
        <w:t>Вахитов Давид Маратович (гимн 119)</w:t>
      </w: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– Мистер эрудит</w:t>
      </w:r>
    </w:p>
    <w:p w:rsidR="00E41009" w:rsidRPr="000E56A7" w:rsidRDefault="00E41009" w:rsidP="000E56A7">
      <w:pPr>
        <w:pStyle w:val="ListParagraph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0E56A7">
        <w:rPr>
          <w:rFonts w:ascii="Times New Roman" w:hAnsi="Times New Roman" w:cs="Times New Roman"/>
          <w:kern w:val="3"/>
          <w:sz w:val="28"/>
          <w:szCs w:val="28"/>
          <w:lang w:eastAsia="ru-RU"/>
        </w:rPr>
        <w:t>Антонов Гордей Сергеевич (гимназия 33)</w:t>
      </w: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Мистер артистизм</w:t>
      </w:r>
    </w:p>
    <w:p w:rsidR="00E41009" w:rsidRPr="000E56A7" w:rsidRDefault="00E41009" w:rsidP="000E56A7">
      <w:pPr>
        <w:widowControl w:val="0"/>
        <w:suppressAutoHyphens/>
        <w:autoSpaceDN w:val="0"/>
        <w:spacing w:after="0" w:line="360" w:lineRule="auto"/>
        <w:ind w:left="708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E41009" w:rsidRDefault="00E41009" w:rsidP="00C83DA0">
      <w:pPr>
        <w:widowControl w:val="0"/>
        <w:suppressAutoHyphens/>
        <w:autoSpaceDN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ПРИКАЗЫВАЮ:</w:t>
      </w:r>
    </w:p>
    <w:p w:rsidR="00E41009" w:rsidRPr="00514F9A" w:rsidRDefault="00E41009" w:rsidP="00C83DA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>Заведующей</w:t>
      </w:r>
      <w:r w:rsidRPr="00BB5D80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организационно-массовым</w:t>
      </w:r>
      <w:r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отделом Алтынбаевой К.И. и  педагогу организатору Петлицкой Е.А. обеспечить вручение грамо</w:t>
      </w:r>
      <w:r w:rsidRPr="00514F9A">
        <w:rPr>
          <w:rFonts w:ascii="Times New Roman" w:hAnsi="Times New Roman" w:cs="Times New Roman"/>
          <w:kern w:val="3"/>
          <w:sz w:val="28"/>
          <w:szCs w:val="28"/>
          <w:lang w:eastAsia="ru-RU"/>
        </w:rPr>
        <w:t>т финалистам конкурса «Юный казанец», благодарственных писем членам жюри.</w:t>
      </w:r>
    </w:p>
    <w:p w:rsidR="00E41009" w:rsidRPr="006F3E75" w:rsidRDefault="00E41009" w:rsidP="00C83DA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6F3E75">
        <w:rPr>
          <w:rFonts w:ascii="Times New Roman" w:hAnsi="Times New Roman" w:cs="Times New Roman"/>
          <w:kern w:val="3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E41009" w:rsidRDefault="00E41009" w:rsidP="00C83D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1009" w:rsidRDefault="00E41009" w:rsidP="00C83D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1009" w:rsidRDefault="00E41009" w:rsidP="00C83D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Директор ЦДТ                                                                М.Н. Медведева</w:t>
      </w:r>
    </w:p>
    <w:p w:rsidR="00E41009" w:rsidRDefault="00E41009" w:rsidP="00C83DA0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41009" w:rsidRDefault="00E41009" w:rsidP="00C83D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1009" w:rsidRDefault="00E41009" w:rsidP="00C83D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1009" w:rsidRDefault="00E41009"/>
    <w:sectPr w:rsidR="00E41009" w:rsidSect="00C83DA0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3D8D"/>
    <w:multiLevelType w:val="hybridMultilevel"/>
    <w:tmpl w:val="F8EC1436"/>
    <w:lvl w:ilvl="0" w:tplc="997A6E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6E48B7"/>
    <w:multiLevelType w:val="hybridMultilevel"/>
    <w:tmpl w:val="52F0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F8C"/>
    <w:rsid w:val="000A707E"/>
    <w:rsid w:val="000E56A7"/>
    <w:rsid w:val="0014163E"/>
    <w:rsid w:val="0032288C"/>
    <w:rsid w:val="003E61AB"/>
    <w:rsid w:val="004A4B19"/>
    <w:rsid w:val="004F79F9"/>
    <w:rsid w:val="00514F9A"/>
    <w:rsid w:val="00620D3E"/>
    <w:rsid w:val="00681D74"/>
    <w:rsid w:val="00684F80"/>
    <w:rsid w:val="006F3E75"/>
    <w:rsid w:val="0080254E"/>
    <w:rsid w:val="009301FC"/>
    <w:rsid w:val="00943F8C"/>
    <w:rsid w:val="009A3254"/>
    <w:rsid w:val="009F14D3"/>
    <w:rsid w:val="00BB5D80"/>
    <w:rsid w:val="00C83DA0"/>
    <w:rsid w:val="00CA78AA"/>
    <w:rsid w:val="00D330E4"/>
    <w:rsid w:val="00D56DCA"/>
    <w:rsid w:val="00E41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DA0"/>
    <w:pPr>
      <w:spacing w:after="200" w:line="276" w:lineRule="auto"/>
    </w:pPr>
    <w:rPr>
      <w:rFonts w:ascii="Calibri Light" w:hAnsi="Calibri Light" w:cs="Calibri Light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83DA0"/>
    <w:pPr>
      <w:ind w:left="720"/>
    </w:pPr>
  </w:style>
  <w:style w:type="table" w:styleId="TableGrid">
    <w:name w:val="Table Grid"/>
    <w:basedOn w:val="TableNormal"/>
    <w:uiPriority w:val="99"/>
    <w:rsid w:val="00C83DA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20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0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248</Words>
  <Characters>1418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Первый</cp:lastModifiedBy>
  <cp:revision>3</cp:revision>
  <cp:lastPrinted>2021-11-30T08:46:00Z</cp:lastPrinted>
  <dcterms:created xsi:type="dcterms:W3CDTF">2021-11-30T08:54:00Z</dcterms:created>
  <dcterms:modified xsi:type="dcterms:W3CDTF">2021-12-01T07:44:00Z</dcterms:modified>
</cp:coreProperties>
</file>